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5E32" w:rsidRPr="003C086A" w:rsidRDefault="00615E32" w:rsidP="00FA5993">
      <w:pPr>
        <w:pStyle w:val="Title"/>
      </w:pPr>
      <w:r w:rsidRPr="003C086A">
        <w:t>Calendar Postings</w:t>
      </w:r>
    </w:p>
    <w:p w:rsidR="00A17C50" w:rsidRPr="00A17C50" w:rsidRDefault="00A17C50" w:rsidP="00A17C50">
      <w:pPr>
        <w:rPr>
          <w:b/>
          <w:i/>
          <w:sz w:val="18"/>
        </w:rPr>
      </w:pPr>
      <w:r w:rsidRPr="00A17C50">
        <w:rPr>
          <w:i/>
          <w:color w:val="FF0000"/>
          <w:sz w:val="18"/>
        </w:rPr>
        <w:t>Please check if your event has already been posted on the District wide calendar (Robert Vergiels handles district wide events) so there are not duplicate events.</w:t>
      </w:r>
      <w:r w:rsidRPr="00A17C50">
        <w:rPr>
          <w:i/>
          <w:sz w:val="18"/>
        </w:rPr>
        <w:t xml:space="preserve">  </w:t>
      </w:r>
    </w:p>
    <w:p w:rsidR="00A17C50" w:rsidRPr="00A17C50" w:rsidRDefault="00615E32" w:rsidP="00FA5993">
      <w:pPr>
        <w:pStyle w:val="Heading1"/>
      </w:pPr>
      <w:r w:rsidRPr="003C086A">
        <w:t>How to post calendar events</w:t>
      </w:r>
      <w:r w:rsidR="00A17C50">
        <w:t>.</w:t>
      </w:r>
      <w:r w:rsidR="00F85014" w:rsidRPr="003C086A">
        <w:rPr>
          <w:color w:val="FF0000"/>
        </w:rPr>
        <w:t xml:space="preserve"> </w:t>
      </w:r>
    </w:p>
    <w:p w:rsidR="00D70DE3" w:rsidRPr="003C086A" w:rsidRDefault="00A17C50" w:rsidP="00D0294A">
      <w:pPr>
        <w:pStyle w:val="ListParagraph"/>
        <w:numPr>
          <w:ilvl w:val="0"/>
          <w:numId w:val="4"/>
        </w:numPr>
        <w:rPr>
          <w:sz w:val="20"/>
        </w:rPr>
      </w:pPr>
      <w:r>
        <w:rPr>
          <w:sz w:val="20"/>
        </w:rPr>
        <w:t>Once you log in, f</w:t>
      </w:r>
      <w:r w:rsidR="00D70DE3" w:rsidRPr="003C086A">
        <w:rPr>
          <w:sz w:val="20"/>
        </w:rPr>
        <w:t xml:space="preserve">rom your </w:t>
      </w:r>
      <w:r w:rsidR="00295C28" w:rsidRPr="003C086A">
        <w:rPr>
          <w:b/>
          <w:sz w:val="20"/>
        </w:rPr>
        <w:t>School’s Home P</w:t>
      </w:r>
      <w:r w:rsidR="00D70DE3" w:rsidRPr="003C086A">
        <w:rPr>
          <w:b/>
          <w:sz w:val="20"/>
        </w:rPr>
        <w:t>age</w:t>
      </w:r>
      <w:r w:rsidR="00D70DE3" w:rsidRPr="003C086A">
        <w:rPr>
          <w:sz w:val="20"/>
        </w:rPr>
        <w:t>, click on Calendar</w:t>
      </w:r>
      <w:r w:rsidR="00295C28" w:rsidRPr="003C086A">
        <w:rPr>
          <w:sz w:val="20"/>
        </w:rPr>
        <w:t xml:space="preserve"> Icon</w:t>
      </w:r>
      <w:r w:rsidR="00D70DE3" w:rsidRPr="003C086A">
        <w:rPr>
          <w:sz w:val="20"/>
        </w:rPr>
        <w:t xml:space="preserve"> to get to your calendar.</w:t>
      </w:r>
    </w:p>
    <w:p w:rsidR="00295C28" w:rsidRPr="003C086A" w:rsidRDefault="00E06B4D" w:rsidP="00D0294A">
      <w:pPr>
        <w:pStyle w:val="ListParagraph"/>
        <w:numPr>
          <w:ilvl w:val="0"/>
          <w:numId w:val="4"/>
        </w:numPr>
        <w:rPr>
          <w:sz w:val="20"/>
        </w:rPr>
      </w:pPr>
      <w:r w:rsidRPr="003C086A">
        <w:rPr>
          <w:sz w:val="20"/>
        </w:rPr>
        <w:t>You can select</w:t>
      </w:r>
      <w:r w:rsidR="00295C28" w:rsidRPr="003C086A">
        <w:rPr>
          <w:sz w:val="20"/>
        </w:rPr>
        <w:t xml:space="preserve"> </w:t>
      </w:r>
      <w:r w:rsidR="00295C28" w:rsidRPr="003C086A">
        <w:rPr>
          <w:b/>
          <w:sz w:val="20"/>
        </w:rPr>
        <w:t>Views</w:t>
      </w:r>
      <w:r w:rsidR="00295C28" w:rsidRPr="003C086A">
        <w:rPr>
          <w:sz w:val="20"/>
        </w:rPr>
        <w:t xml:space="preserve"> if you would like to select Month, Week, Day, or Year View</w:t>
      </w:r>
      <w:r w:rsidRPr="003C086A">
        <w:rPr>
          <w:sz w:val="20"/>
        </w:rPr>
        <w:t>.</w:t>
      </w:r>
    </w:p>
    <w:p w:rsidR="00221C65" w:rsidRPr="003C086A" w:rsidRDefault="00D70DE3" w:rsidP="008477BF">
      <w:pPr>
        <w:pStyle w:val="ListParagraph"/>
        <w:numPr>
          <w:ilvl w:val="0"/>
          <w:numId w:val="4"/>
        </w:numPr>
        <w:rPr>
          <w:sz w:val="20"/>
        </w:rPr>
      </w:pPr>
      <w:r w:rsidRPr="003C086A">
        <w:rPr>
          <w:sz w:val="20"/>
        </w:rPr>
        <w:t xml:space="preserve">Select the day you would like to add an event for and </w:t>
      </w:r>
      <w:r w:rsidRPr="003C086A">
        <w:rPr>
          <w:b/>
          <w:sz w:val="20"/>
        </w:rPr>
        <w:t>click add</w:t>
      </w:r>
      <w:r w:rsidRPr="003C086A">
        <w:rPr>
          <w:sz w:val="20"/>
        </w:rPr>
        <w:t>.</w:t>
      </w:r>
      <w:r w:rsidR="008477BF" w:rsidRPr="003C086A">
        <w:rPr>
          <w:sz w:val="20"/>
        </w:rPr>
        <w:br/>
      </w:r>
      <w:r w:rsidR="00221C65" w:rsidRPr="003C086A">
        <w:rPr>
          <w:noProof/>
          <w:sz w:val="20"/>
        </w:rPr>
        <w:drawing>
          <wp:inline distT="0" distB="0" distL="0" distR="0" wp14:anchorId="49BF7794" wp14:editId="515B37F7">
            <wp:extent cx="844550" cy="499520"/>
            <wp:effectExtent l="19050" t="19050" r="12700" b="1524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17352" t="5581" r="7764" b="64341"/>
                    <a:stretch/>
                  </pic:blipFill>
                  <pic:spPr bwMode="auto">
                    <a:xfrm>
                      <a:off x="0" y="0"/>
                      <a:ext cx="844550" cy="499520"/>
                    </a:xfrm>
                    <a:prstGeom prst="rect">
                      <a:avLst/>
                    </a:prstGeom>
                    <a:ln w="6350"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295C28" w:rsidRPr="003C086A" w:rsidRDefault="00D70DE3" w:rsidP="00F652DB">
      <w:pPr>
        <w:pStyle w:val="ListParagraph"/>
        <w:numPr>
          <w:ilvl w:val="0"/>
          <w:numId w:val="4"/>
        </w:numPr>
        <w:rPr>
          <w:sz w:val="20"/>
        </w:rPr>
      </w:pPr>
      <w:r w:rsidRPr="003C086A">
        <w:rPr>
          <w:sz w:val="20"/>
        </w:rPr>
        <w:t xml:space="preserve">This is the </w:t>
      </w:r>
      <w:r w:rsidR="00221C65" w:rsidRPr="003C086A">
        <w:rPr>
          <w:b/>
          <w:sz w:val="20"/>
        </w:rPr>
        <w:t>Event Edit S</w:t>
      </w:r>
      <w:r w:rsidRPr="003C086A">
        <w:rPr>
          <w:b/>
          <w:sz w:val="20"/>
        </w:rPr>
        <w:t>creen</w:t>
      </w:r>
      <w:r w:rsidR="00E06B4D" w:rsidRPr="003C086A">
        <w:rPr>
          <w:sz w:val="20"/>
        </w:rPr>
        <w:t xml:space="preserve">. </w:t>
      </w:r>
      <w:r w:rsidRPr="003C086A">
        <w:rPr>
          <w:sz w:val="20"/>
        </w:rPr>
        <w:t xml:space="preserve">For the </w:t>
      </w:r>
      <w:r w:rsidRPr="003C086A">
        <w:rPr>
          <w:b/>
          <w:sz w:val="20"/>
        </w:rPr>
        <w:t>Title</w:t>
      </w:r>
      <w:r w:rsidRPr="003C086A">
        <w:rPr>
          <w:sz w:val="20"/>
        </w:rPr>
        <w:t xml:space="preserve"> just put in the name of the </w:t>
      </w:r>
      <w:r w:rsidR="00221C65" w:rsidRPr="003C086A">
        <w:rPr>
          <w:sz w:val="20"/>
        </w:rPr>
        <w:t>Event</w:t>
      </w:r>
      <w:r w:rsidRPr="003C086A">
        <w:rPr>
          <w:sz w:val="20"/>
        </w:rPr>
        <w:t>.</w:t>
      </w:r>
      <w:r w:rsidR="00295C28" w:rsidRPr="003C086A">
        <w:rPr>
          <w:noProof/>
          <w:sz w:val="20"/>
        </w:rPr>
        <w:t xml:space="preserve"> </w:t>
      </w:r>
    </w:p>
    <w:p w:rsidR="00F652DB" w:rsidRPr="003C086A" w:rsidRDefault="00F652DB" w:rsidP="00F652DB">
      <w:pPr>
        <w:pStyle w:val="ListParagraph"/>
        <w:rPr>
          <w:sz w:val="20"/>
        </w:rPr>
      </w:pPr>
    </w:p>
    <w:p w:rsidR="00F652DB" w:rsidRPr="003C086A" w:rsidRDefault="00F652DB" w:rsidP="00F652DB">
      <w:pPr>
        <w:pStyle w:val="ListParagraph"/>
        <w:numPr>
          <w:ilvl w:val="0"/>
          <w:numId w:val="4"/>
        </w:numPr>
        <w:rPr>
          <w:sz w:val="20"/>
        </w:rPr>
      </w:pPr>
      <w:r w:rsidRPr="003C086A">
        <w:rPr>
          <w:sz w:val="20"/>
        </w:rPr>
        <w:t>Add your Event Details.</w:t>
      </w:r>
    </w:p>
    <w:p w:rsidR="006D00DE" w:rsidRPr="003C086A" w:rsidRDefault="00E06B4D" w:rsidP="00B66C0A">
      <w:pPr>
        <w:ind w:left="720"/>
        <w:rPr>
          <w:sz w:val="20"/>
        </w:rPr>
      </w:pPr>
      <w:r w:rsidRPr="003C086A"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37ED859" wp14:editId="243E8B1A">
                <wp:simplePos x="0" y="0"/>
                <wp:positionH relativeFrom="column">
                  <wp:posOffset>666750</wp:posOffset>
                </wp:positionH>
                <wp:positionV relativeFrom="paragraph">
                  <wp:posOffset>1370965</wp:posOffset>
                </wp:positionV>
                <wp:extent cx="2603500" cy="1092200"/>
                <wp:effectExtent l="0" t="0" r="0" b="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03500" cy="1092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17C50" w:rsidRDefault="00A17C50" w:rsidP="00E06B4D">
                            <w:pPr>
                              <w:rPr>
                                <w:color w:val="FF0000"/>
                              </w:rPr>
                            </w:pPr>
                            <w:r w:rsidRPr="00B66C0A">
                              <w:rPr>
                                <w:color w:val="FF0000"/>
                              </w:rPr>
                              <w:t xml:space="preserve">Type in your event details and format </w:t>
                            </w:r>
                            <w:r>
                              <w:rPr>
                                <w:color w:val="FF0000"/>
                              </w:rPr>
                              <w:t>in this area on the</w:t>
                            </w:r>
                            <w:r w:rsidRPr="00B66C0A">
                              <w:rPr>
                                <w:color w:val="FF0000"/>
                              </w:rPr>
                              <w:t xml:space="preserve"> Event Description</w:t>
                            </w:r>
                            <w:r>
                              <w:rPr>
                                <w:color w:val="FF0000"/>
                              </w:rPr>
                              <w:t xml:space="preserve"> tab</w:t>
                            </w:r>
                            <w:r w:rsidRPr="00B66C0A">
                              <w:rPr>
                                <w:color w:val="FF0000"/>
                              </w:rPr>
                              <w:t>.</w:t>
                            </w:r>
                          </w:p>
                          <w:p w:rsidR="00A17C50" w:rsidRPr="00F652DB" w:rsidRDefault="00A17C50" w:rsidP="00E06B4D">
                            <w:pPr>
                              <w:rPr>
                                <w:color w:val="000000" w:themeColor="text1"/>
                              </w:rPr>
                            </w:pPr>
                            <w:r w:rsidRPr="00F652DB">
                              <w:rPr>
                                <w:color w:val="000000" w:themeColor="text1"/>
                              </w:rPr>
                              <w:t>Ice Cream Social Today!</w:t>
                            </w:r>
                            <w:r w:rsidRPr="00F652DB">
                              <w:rPr>
                                <w:color w:val="000000" w:themeColor="text1"/>
                              </w:rPr>
                              <w:br/>
                              <w:t>9:00am – 11:00am</w:t>
                            </w:r>
                            <w:r>
                              <w:rPr>
                                <w:color w:val="000000" w:themeColor="text1"/>
                              </w:rPr>
                              <w:t>,</w:t>
                            </w:r>
                            <w:r w:rsidRPr="00F652DB">
                              <w:rPr>
                                <w:color w:val="000000" w:themeColor="text1"/>
                              </w:rPr>
                              <w:t xml:space="preserve"> </w:t>
                            </w:r>
                            <w:r>
                              <w:rPr>
                                <w:color w:val="000000" w:themeColor="text1"/>
                              </w:rPr>
                              <w:t>April 4, 2015</w:t>
                            </w:r>
                            <w:r>
                              <w:rPr>
                                <w:color w:val="000000" w:themeColor="text1"/>
                              </w:rPr>
                              <w:br/>
                              <w:t>MHS Cafeteria – Proceeds to benefit…</w:t>
                            </w:r>
                          </w:p>
                          <w:p w:rsidR="00A17C50" w:rsidRDefault="00A17C50" w:rsidP="00E06B4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37ED859" id="Rectangle 8" o:spid="_x0000_s1026" style="position:absolute;left:0;text-align:left;margin-left:52.5pt;margin-top:107.95pt;width:205pt;height:8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" filled="f" stroked="f" strokeweight="1pt">
                <v:textbox>
                  <w:txbxContent>
                    <w:p w:rsidR="00A17C50" w:rsidRDefault="00A17C50" w:rsidP="00E06B4D">
                      <w:pPr>
                        <w:rPr>
                          <w:color w:val="FF0000"/>
                        </w:rPr>
                      </w:pPr>
                      <w:r w:rsidRPr="00B66C0A">
                        <w:rPr>
                          <w:color w:val="FF0000"/>
                        </w:rPr>
                        <w:t xml:space="preserve">Type in your event details and format </w:t>
                      </w:r>
                      <w:r>
                        <w:rPr>
                          <w:color w:val="FF0000"/>
                        </w:rPr>
                        <w:t>in this area on the</w:t>
                      </w:r>
                      <w:r w:rsidRPr="00B66C0A">
                        <w:rPr>
                          <w:color w:val="FF0000"/>
                        </w:rPr>
                        <w:t xml:space="preserve"> Event Description</w:t>
                      </w:r>
                      <w:r>
                        <w:rPr>
                          <w:color w:val="FF0000"/>
                        </w:rPr>
                        <w:t xml:space="preserve"> tab</w:t>
                      </w:r>
                      <w:r w:rsidRPr="00B66C0A">
                        <w:rPr>
                          <w:color w:val="FF0000"/>
                        </w:rPr>
                        <w:t>.</w:t>
                      </w:r>
                    </w:p>
                    <w:p w:rsidR="00A17C50" w:rsidRPr="00F652DB" w:rsidRDefault="00A17C50" w:rsidP="00E06B4D">
                      <w:pPr>
                        <w:rPr>
                          <w:color w:val="000000" w:themeColor="text1"/>
                        </w:rPr>
                      </w:pPr>
                      <w:r w:rsidRPr="00F652DB">
                        <w:rPr>
                          <w:color w:val="000000" w:themeColor="text1"/>
                        </w:rPr>
                        <w:t>Ice Cream Social Today!</w:t>
                      </w:r>
                      <w:r w:rsidRPr="00F652DB">
                        <w:rPr>
                          <w:color w:val="000000" w:themeColor="text1"/>
                        </w:rPr>
                        <w:br/>
                        <w:t>9:00am – 11:00am</w:t>
                      </w:r>
                      <w:r>
                        <w:rPr>
                          <w:color w:val="000000" w:themeColor="text1"/>
                        </w:rPr>
                        <w:t>,</w:t>
                      </w:r>
                      <w:r w:rsidRPr="00F652DB">
                        <w:rPr>
                          <w:color w:val="000000" w:themeColor="text1"/>
                        </w:rPr>
                        <w:t xml:space="preserve"> </w:t>
                      </w:r>
                      <w:r>
                        <w:rPr>
                          <w:color w:val="000000" w:themeColor="text1"/>
                        </w:rPr>
                        <w:t>April 4, 2015</w:t>
                      </w:r>
                      <w:r>
                        <w:rPr>
                          <w:color w:val="000000" w:themeColor="text1"/>
                        </w:rPr>
                        <w:br/>
                        <w:t>MHS Cafeteria – Proceeds to benefit…</w:t>
                      </w:r>
                    </w:p>
                    <w:p w:rsidR="00A17C50" w:rsidRDefault="00A17C50" w:rsidP="00E06B4D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295C28" w:rsidRPr="003C086A">
        <w:rPr>
          <w:noProof/>
          <w:sz w:val="20"/>
        </w:rPr>
        <w:drawing>
          <wp:inline distT="0" distB="0" distL="0" distR="0" wp14:anchorId="0E6B23D7" wp14:editId="3F4A95D8">
            <wp:extent cx="4342765" cy="2845187"/>
            <wp:effectExtent l="19050" t="19050" r="19685" b="1270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t="885" b="-1"/>
                    <a:stretch/>
                  </pic:blipFill>
                  <pic:spPr bwMode="auto">
                    <a:xfrm>
                      <a:off x="0" y="0"/>
                      <a:ext cx="4380756" cy="2870077"/>
                    </a:xfrm>
                    <a:prstGeom prst="rect">
                      <a:avLst/>
                    </a:prstGeom>
                    <a:ln w="6350"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6D00DE" w:rsidRPr="003C086A">
        <w:rPr>
          <w:sz w:val="20"/>
        </w:rPr>
        <w:t xml:space="preserve"> </w:t>
      </w:r>
    </w:p>
    <w:p w:rsidR="00370305" w:rsidRDefault="00370305" w:rsidP="00370305">
      <w:pPr>
        <w:pStyle w:val="Heading3"/>
      </w:pPr>
      <w:r>
        <w:t>Tips for a Successful Event Description</w:t>
      </w:r>
    </w:p>
    <w:p w:rsidR="00370305" w:rsidRPr="00370305" w:rsidRDefault="00370305" w:rsidP="00370305">
      <w:pPr>
        <w:pStyle w:val="ListParagraph"/>
        <w:numPr>
          <w:ilvl w:val="0"/>
          <w:numId w:val="8"/>
        </w:numPr>
        <w:ind w:right="1890"/>
        <w:rPr>
          <w:sz w:val="20"/>
        </w:rPr>
      </w:pPr>
      <w:r w:rsidRPr="00370305">
        <w:rPr>
          <w:sz w:val="20"/>
        </w:rPr>
        <w:t>Enter school name or location of event: Where you are having this event.</w:t>
      </w:r>
    </w:p>
    <w:p w:rsidR="00370305" w:rsidRPr="00370305" w:rsidRDefault="00370305" w:rsidP="00370305">
      <w:pPr>
        <w:pStyle w:val="ListParagraph"/>
        <w:numPr>
          <w:ilvl w:val="0"/>
          <w:numId w:val="8"/>
        </w:numPr>
        <w:ind w:right="1890"/>
        <w:rPr>
          <w:sz w:val="20"/>
        </w:rPr>
      </w:pPr>
      <w:r w:rsidRPr="00370305">
        <w:rPr>
          <w:sz w:val="20"/>
        </w:rPr>
        <w:t>Enter date or dates of event.</w:t>
      </w:r>
    </w:p>
    <w:p w:rsidR="00370305" w:rsidRPr="00370305" w:rsidRDefault="00370305" w:rsidP="00370305">
      <w:pPr>
        <w:pStyle w:val="ListParagraph"/>
        <w:numPr>
          <w:ilvl w:val="0"/>
          <w:numId w:val="8"/>
        </w:numPr>
        <w:ind w:right="1890"/>
        <w:rPr>
          <w:sz w:val="20"/>
        </w:rPr>
      </w:pPr>
      <w:r w:rsidRPr="00370305">
        <w:rPr>
          <w:sz w:val="20"/>
        </w:rPr>
        <w:t>Enter time of event.</w:t>
      </w:r>
    </w:p>
    <w:p w:rsidR="00370305" w:rsidRPr="00370305" w:rsidRDefault="00370305" w:rsidP="00370305">
      <w:pPr>
        <w:pStyle w:val="ListParagraph"/>
        <w:numPr>
          <w:ilvl w:val="0"/>
          <w:numId w:val="8"/>
        </w:numPr>
        <w:ind w:right="1890"/>
        <w:rPr>
          <w:sz w:val="20"/>
        </w:rPr>
      </w:pPr>
      <w:r w:rsidRPr="00370305">
        <w:rPr>
          <w:sz w:val="20"/>
        </w:rPr>
        <w:t>Enter details of the event: Explain what your event is about and why you are excited for people to be a part of it!</w:t>
      </w:r>
    </w:p>
    <w:p w:rsidR="00370305" w:rsidRDefault="00370305">
      <w:pPr>
        <w:rPr>
          <w:rFonts w:asciiTheme="majorHAnsi" w:eastAsiaTheme="majorEastAsia" w:hAnsiTheme="majorHAnsi" w:cstheme="majorBidi"/>
          <w:color w:val="2E74B5" w:themeColor="accent1" w:themeShade="BF"/>
          <w:sz w:val="28"/>
          <w:szCs w:val="32"/>
        </w:rPr>
      </w:pPr>
      <w:r>
        <w:rPr>
          <w:sz w:val="28"/>
        </w:rPr>
        <w:br w:type="page"/>
      </w:r>
    </w:p>
    <w:p w:rsidR="00D70DE3" w:rsidRPr="003C086A" w:rsidRDefault="003359B1" w:rsidP="00B66C0A">
      <w:pPr>
        <w:pStyle w:val="Heading1"/>
        <w:rPr>
          <w:sz w:val="28"/>
        </w:rPr>
      </w:pPr>
      <w:r w:rsidRPr="003C086A">
        <w:rPr>
          <w:noProof/>
          <w:sz w:val="28"/>
        </w:rPr>
        <w:lastRenderedPageBreak/>
        <w:drawing>
          <wp:anchor distT="0" distB="0" distL="114300" distR="114300" simplePos="0" relativeHeight="251658240" behindDoc="1" locked="0" layoutInCell="1" allowOverlap="1" wp14:anchorId="2B6355CA" wp14:editId="1CDEE374">
            <wp:simplePos x="0" y="0"/>
            <wp:positionH relativeFrom="column">
              <wp:posOffset>4660900</wp:posOffset>
            </wp:positionH>
            <wp:positionV relativeFrom="paragraph">
              <wp:posOffset>76200</wp:posOffset>
            </wp:positionV>
            <wp:extent cx="1016000" cy="1398905"/>
            <wp:effectExtent l="19050" t="19050" r="12700" b="10795"/>
            <wp:wrapTight wrapText="bothSides">
              <wp:wrapPolygon edited="0">
                <wp:start x="-405" y="-294"/>
                <wp:lineTo x="-405" y="21473"/>
                <wp:lineTo x="21465" y="21473"/>
                <wp:lineTo x="21465" y="-294"/>
                <wp:lineTo x="-405" y="-294"/>
              </wp:wrapPolygon>
            </wp:wrapTight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16000" cy="1398905"/>
                    </a:xfrm>
                    <a:prstGeom prst="rect">
                      <a:avLst/>
                    </a:prstGeom>
                    <a:ln w="6350"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21C65" w:rsidRPr="003C086A">
        <w:rPr>
          <w:sz w:val="28"/>
        </w:rPr>
        <w:t>Setting the Event Duration</w:t>
      </w:r>
    </w:p>
    <w:p w:rsidR="00F652DB" w:rsidRPr="003C086A" w:rsidRDefault="00D70DE3" w:rsidP="00B66C0A">
      <w:pPr>
        <w:rPr>
          <w:sz w:val="20"/>
        </w:rPr>
      </w:pPr>
      <w:r w:rsidRPr="003C086A">
        <w:rPr>
          <w:sz w:val="20"/>
        </w:rPr>
        <w:t xml:space="preserve">The </w:t>
      </w:r>
      <w:r w:rsidRPr="003C086A">
        <w:rPr>
          <w:b/>
          <w:sz w:val="20"/>
        </w:rPr>
        <w:t>Event Duration</w:t>
      </w:r>
      <w:r w:rsidRPr="003C086A">
        <w:rPr>
          <w:sz w:val="20"/>
        </w:rPr>
        <w:t xml:space="preserve"> refers to long the event is taking place.</w:t>
      </w:r>
      <w:r w:rsidR="00221C65" w:rsidRPr="003C086A">
        <w:rPr>
          <w:sz w:val="20"/>
        </w:rPr>
        <w:t xml:space="preserve"> </w:t>
      </w:r>
    </w:p>
    <w:p w:rsidR="00221C65" w:rsidRPr="003C086A" w:rsidRDefault="00221C65" w:rsidP="00F652DB">
      <w:pPr>
        <w:pStyle w:val="ListParagraph"/>
        <w:numPr>
          <w:ilvl w:val="0"/>
          <w:numId w:val="5"/>
        </w:numPr>
        <w:rPr>
          <w:sz w:val="20"/>
        </w:rPr>
      </w:pPr>
      <w:r w:rsidRPr="003C086A">
        <w:rPr>
          <w:sz w:val="20"/>
        </w:rPr>
        <w:t xml:space="preserve">Enter a </w:t>
      </w:r>
      <w:r w:rsidRPr="003C086A">
        <w:rPr>
          <w:b/>
          <w:sz w:val="20"/>
        </w:rPr>
        <w:t>Start</w:t>
      </w:r>
      <w:r w:rsidRPr="003C086A">
        <w:rPr>
          <w:sz w:val="20"/>
        </w:rPr>
        <w:t xml:space="preserve"> </w:t>
      </w:r>
      <w:r w:rsidRPr="003C086A">
        <w:rPr>
          <w:b/>
          <w:sz w:val="20"/>
        </w:rPr>
        <w:t>and End date</w:t>
      </w:r>
      <w:r w:rsidRPr="003C086A">
        <w:rPr>
          <w:sz w:val="20"/>
        </w:rPr>
        <w:t xml:space="preserve"> as well as </w:t>
      </w:r>
      <w:r w:rsidRPr="003C086A">
        <w:rPr>
          <w:b/>
          <w:sz w:val="20"/>
        </w:rPr>
        <w:t>All Day or time of event</w:t>
      </w:r>
      <w:r w:rsidRPr="003C086A">
        <w:rPr>
          <w:sz w:val="20"/>
        </w:rPr>
        <w:t>.</w:t>
      </w:r>
      <w:r w:rsidRPr="003C086A">
        <w:rPr>
          <w:noProof/>
          <w:sz w:val="20"/>
        </w:rPr>
        <w:t xml:space="preserve"> </w:t>
      </w:r>
    </w:p>
    <w:p w:rsidR="00D70DE3" w:rsidRPr="003C086A" w:rsidRDefault="00C11F29" w:rsidP="00B66C0A">
      <w:pPr>
        <w:ind w:left="720"/>
        <w:rPr>
          <w:color w:val="FF0000"/>
          <w:sz w:val="20"/>
        </w:rPr>
      </w:pPr>
      <w:r w:rsidRPr="003C086A">
        <w:rPr>
          <w:color w:val="FF0000"/>
          <w:sz w:val="20"/>
        </w:rPr>
        <w:t xml:space="preserve">Entering the information in the Event Duration is not sufficient details. </w:t>
      </w:r>
      <w:r w:rsidR="008C7C2D" w:rsidRPr="003C086A">
        <w:rPr>
          <w:color w:val="FF0000"/>
          <w:sz w:val="20"/>
        </w:rPr>
        <w:t xml:space="preserve">The information you enter here is only visible when </w:t>
      </w:r>
      <w:r w:rsidR="003359B1" w:rsidRPr="003C086A">
        <w:rPr>
          <w:color w:val="FF0000"/>
          <w:sz w:val="20"/>
        </w:rPr>
        <w:t>a visitor</w:t>
      </w:r>
      <w:r w:rsidR="008C7C2D" w:rsidRPr="003C086A">
        <w:rPr>
          <w:color w:val="FF0000"/>
          <w:sz w:val="20"/>
        </w:rPr>
        <w:t xml:space="preserve"> click</w:t>
      </w:r>
      <w:r w:rsidR="003359B1" w:rsidRPr="003C086A">
        <w:rPr>
          <w:color w:val="FF0000"/>
          <w:sz w:val="20"/>
        </w:rPr>
        <w:t>s</w:t>
      </w:r>
      <w:r w:rsidR="008C7C2D" w:rsidRPr="003C086A">
        <w:rPr>
          <w:color w:val="FF0000"/>
          <w:sz w:val="20"/>
        </w:rPr>
        <w:t xml:space="preserve"> on the calendar event to see the description. </w:t>
      </w:r>
      <w:r w:rsidRPr="003C086A">
        <w:rPr>
          <w:color w:val="FF0000"/>
          <w:sz w:val="20"/>
        </w:rPr>
        <w:t xml:space="preserve">You </w:t>
      </w:r>
      <w:r w:rsidR="00370305">
        <w:rPr>
          <w:color w:val="FF0000"/>
          <w:sz w:val="20"/>
        </w:rPr>
        <w:t>should</w:t>
      </w:r>
      <w:r w:rsidRPr="003C086A">
        <w:rPr>
          <w:color w:val="FF0000"/>
          <w:sz w:val="20"/>
        </w:rPr>
        <w:t xml:space="preserve"> enter the Event Detail</w:t>
      </w:r>
      <w:r w:rsidR="00370305">
        <w:rPr>
          <w:color w:val="FF0000"/>
          <w:sz w:val="20"/>
        </w:rPr>
        <w:t>s</w:t>
      </w:r>
      <w:r w:rsidRPr="003C086A">
        <w:rPr>
          <w:color w:val="FF0000"/>
          <w:sz w:val="20"/>
        </w:rPr>
        <w:t xml:space="preserve"> in the Event Description area</w:t>
      </w:r>
      <w:r w:rsidR="003359B1" w:rsidRPr="003C086A">
        <w:rPr>
          <w:color w:val="FF0000"/>
          <w:sz w:val="20"/>
        </w:rPr>
        <w:t xml:space="preserve"> as shown above</w:t>
      </w:r>
      <w:r w:rsidRPr="003C086A">
        <w:rPr>
          <w:color w:val="FF0000"/>
          <w:sz w:val="20"/>
        </w:rPr>
        <w:t>.</w:t>
      </w:r>
      <w:r w:rsidR="008C7C2D" w:rsidRPr="003C086A">
        <w:rPr>
          <w:color w:val="FF0000"/>
          <w:sz w:val="20"/>
        </w:rPr>
        <w:t xml:space="preserve"> </w:t>
      </w:r>
    </w:p>
    <w:p w:rsidR="00D70DE3" w:rsidRDefault="00370305" w:rsidP="00953828">
      <w:pPr>
        <w:pStyle w:val="ListParagraph"/>
        <w:numPr>
          <w:ilvl w:val="0"/>
          <w:numId w:val="5"/>
        </w:numPr>
        <w:rPr>
          <w:sz w:val="20"/>
        </w:rPr>
      </w:pPr>
      <w:r w:rsidRPr="003C086A">
        <w:rPr>
          <w:noProof/>
          <w:sz w:val="20"/>
        </w:rPr>
        <w:drawing>
          <wp:anchor distT="0" distB="0" distL="114300" distR="114300" simplePos="0" relativeHeight="251661312" behindDoc="1" locked="0" layoutInCell="1" allowOverlap="1" wp14:anchorId="4A0318C3" wp14:editId="73D9D65D">
            <wp:simplePos x="0" y="0"/>
            <wp:positionH relativeFrom="column">
              <wp:posOffset>4438650</wp:posOffset>
            </wp:positionH>
            <wp:positionV relativeFrom="paragraph">
              <wp:posOffset>287020</wp:posOffset>
            </wp:positionV>
            <wp:extent cx="1282287" cy="984250"/>
            <wp:effectExtent l="19050" t="19050" r="13335" b="25400"/>
            <wp:wrapTight wrapText="bothSides">
              <wp:wrapPolygon edited="0">
                <wp:start x="-321" y="-418"/>
                <wp:lineTo x="-321" y="21739"/>
                <wp:lineTo x="21504" y="21739"/>
                <wp:lineTo x="21504" y="-418"/>
                <wp:lineTo x="-321" y="-418"/>
              </wp:wrapPolygon>
            </wp:wrapTight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5738"/>
                    <a:stretch/>
                  </pic:blipFill>
                  <pic:spPr bwMode="auto">
                    <a:xfrm>
                      <a:off x="0" y="0"/>
                      <a:ext cx="1282287" cy="984250"/>
                    </a:xfrm>
                    <a:prstGeom prst="rect">
                      <a:avLst/>
                    </a:prstGeom>
                    <a:ln w="6350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70DE3" w:rsidRPr="003C086A">
        <w:rPr>
          <w:b/>
          <w:sz w:val="20"/>
        </w:rPr>
        <w:t>Set the</w:t>
      </w:r>
      <w:r w:rsidR="00D70DE3" w:rsidRPr="003C086A">
        <w:rPr>
          <w:sz w:val="20"/>
        </w:rPr>
        <w:t xml:space="preserve"> </w:t>
      </w:r>
      <w:r w:rsidR="00D70DE3" w:rsidRPr="003C086A">
        <w:rPr>
          <w:b/>
          <w:sz w:val="20"/>
        </w:rPr>
        <w:t>end date by clicking on the calendar button</w:t>
      </w:r>
      <w:r w:rsidR="00953828" w:rsidRPr="003C086A">
        <w:rPr>
          <w:sz w:val="20"/>
        </w:rPr>
        <w:t xml:space="preserve"> or by typing in the date</w:t>
      </w:r>
      <w:r w:rsidR="00D70DE3" w:rsidRPr="003C086A">
        <w:rPr>
          <w:sz w:val="20"/>
        </w:rPr>
        <w:t>. The event will then show up on each day as you selected in the Repeats dropdown.</w:t>
      </w:r>
      <w:r w:rsidR="00F85014" w:rsidRPr="003C086A">
        <w:rPr>
          <w:sz w:val="20"/>
        </w:rPr>
        <w:br/>
      </w:r>
    </w:p>
    <w:p w:rsidR="00370305" w:rsidRDefault="00370305" w:rsidP="00370305">
      <w:pPr>
        <w:pStyle w:val="ListParagraph"/>
        <w:numPr>
          <w:ilvl w:val="0"/>
          <w:numId w:val="5"/>
        </w:numPr>
        <w:rPr>
          <w:sz w:val="20"/>
        </w:rPr>
      </w:pPr>
      <w:r w:rsidRPr="003C086A">
        <w:rPr>
          <w:sz w:val="20"/>
        </w:rPr>
        <w:t xml:space="preserve">If you wish to have an event take place on multiple days, a better solution might be the </w:t>
      </w:r>
      <w:r w:rsidRPr="003C086A">
        <w:rPr>
          <w:b/>
          <w:sz w:val="20"/>
        </w:rPr>
        <w:t>Recurring Event</w:t>
      </w:r>
      <w:r w:rsidRPr="003C086A">
        <w:rPr>
          <w:sz w:val="20"/>
        </w:rPr>
        <w:t xml:space="preserve"> option and choose from the Repeats dropdown menu.</w:t>
      </w:r>
      <w:r w:rsidRPr="003C086A">
        <w:rPr>
          <w:noProof/>
          <w:sz w:val="20"/>
        </w:rPr>
        <w:t xml:space="preserve"> </w:t>
      </w:r>
    </w:p>
    <w:p w:rsidR="00370305" w:rsidRPr="00370305" w:rsidRDefault="00370305" w:rsidP="00370305">
      <w:pPr>
        <w:pStyle w:val="ListParagraph"/>
        <w:ind w:left="810"/>
        <w:rPr>
          <w:sz w:val="20"/>
        </w:rPr>
      </w:pPr>
    </w:p>
    <w:p w:rsidR="00A17C50" w:rsidRPr="003C086A" w:rsidRDefault="00A17C50" w:rsidP="00A17C50">
      <w:pPr>
        <w:pStyle w:val="Heading1"/>
        <w:rPr>
          <w:sz w:val="28"/>
        </w:rPr>
      </w:pPr>
      <w:r w:rsidRPr="003C086A">
        <w:rPr>
          <w:sz w:val="28"/>
        </w:rPr>
        <w:t>How to attach files to calendar events</w:t>
      </w:r>
    </w:p>
    <w:p w:rsidR="00A17C50" w:rsidRDefault="00D70DE3" w:rsidP="00A17C50">
      <w:pPr>
        <w:pStyle w:val="ListParagraph"/>
        <w:numPr>
          <w:ilvl w:val="0"/>
          <w:numId w:val="7"/>
        </w:numPr>
        <w:rPr>
          <w:sz w:val="20"/>
        </w:rPr>
      </w:pPr>
      <w:r w:rsidRPr="00A17C50">
        <w:rPr>
          <w:sz w:val="20"/>
        </w:rPr>
        <w:t xml:space="preserve">If you wish to </w:t>
      </w:r>
      <w:r w:rsidRPr="00A17C50">
        <w:rPr>
          <w:b/>
          <w:sz w:val="20"/>
        </w:rPr>
        <w:t>add a resource file for the calendar event</w:t>
      </w:r>
      <w:r w:rsidRPr="00A17C50">
        <w:rPr>
          <w:sz w:val="20"/>
        </w:rPr>
        <w:t>, you would upload it by clicking the Upload Files button.</w:t>
      </w:r>
      <w:r w:rsidRPr="00A17C50">
        <w:rPr>
          <w:noProof/>
          <w:sz w:val="20"/>
        </w:rPr>
        <w:t xml:space="preserve"> </w:t>
      </w:r>
    </w:p>
    <w:p w:rsidR="00D70DE3" w:rsidRPr="00A17C50" w:rsidRDefault="00221C65" w:rsidP="00A17C50">
      <w:pPr>
        <w:pStyle w:val="ListParagraph"/>
        <w:ind w:left="810"/>
        <w:rPr>
          <w:sz w:val="20"/>
        </w:rPr>
      </w:pPr>
      <w:r w:rsidRPr="00A17C50">
        <w:rPr>
          <w:noProof/>
          <w:sz w:val="20"/>
        </w:rPr>
        <w:br/>
      </w:r>
      <w:r w:rsidR="00D70DE3" w:rsidRPr="003C086A">
        <w:rPr>
          <w:noProof/>
        </w:rPr>
        <w:drawing>
          <wp:inline distT="0" distB="0" distL="0" distR="0" wp14:anchorId="073776DB" wp14:editId="75D75E8A">
            <wp:extent cx="4240306" cy="1257300"/>
            <wp:effectExtent l="19050" t="19050" r="27305" b="190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r="16282" b="61165"/>
                    <a:stretch/>
                  </pic:blipFill>
                  <pic:spPr bwMode="auto">
                    <a:xfrm>
                      <a:off x="0" y="0"/>
                      <a:ext cx="4260063" cy="1263158"/>
                    </a:xfrm>
                    <a:prstGeom prst="rect">
                      <a:avLst/>
                    </a:prstGeom>
                    <a:ln w="6350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85014" w:rsidRPr="003C086A" w:rsidRDefault="00F85014" w:rsidP="00F85014">
      <w:pPr>
        <w:pStyle w:val="Heading1"/>
        <w:rPr>
          <w:sz w:val="28"/>
        </w:rPr>
      </w:pPr>
      <w:r w:rsidRPr="003C086A">
        <w:rPr>
          <w:sz w:val="28"/>
        </w:rPr>
        <w:t>Publish Now Button</w:t>
      </w:r>
    </w:p>
    <w:p w:rsidR="00221C65" w:rsidRPr="003C086A" w:rsidRDefault="00F85014" w:rsidP="00B66C0A">
      <w:pPr>
        <w:rPr>
          <w:sz w:val="20"/>
        </w:rPr>
      </w:pPr>
      <w:r w:rsidRPr="003C086A">
        <w:rPr>
          <w:color w:val="C00000"/>
          <w:sz w:val="20"/>
        </w:rPr>
        <w:t xml:space="preserve">IMPORTANT </w:t>
      </w:r>
      <w:r w:rsidRPr="003C086A">
        <w:rPr>
          <w:sz w:val="20"/>
        </w:rPr>
        <w:t xml:space="preserve">- </w:t>
      </w:r>
      <w:r w:rsidR="00D70DE3" w:rsidRPr="003C086A">
        <w:rPr>
          <w:sz w:val="20"/>
        </w:rPr>
        <w:t xml:space="preserve">When you are finished editing the event, click the </w:t>
      </w:r>
      <w:r w:rsidR="00D70DE3" w:rsidRPr="003C086A">
        <w:rPr>
          <w:b/>
          <w:sz w:val="20"/>
        </w:rPr>
        <w:t>Publish Now</w:t>
      </w:r>
      <w:r w:rsidR="00D70DE3" w:rsidRPr="003C086A">
        <w:rPr>
          <w:sz w:val="20"/>
        </w:rPr>
        <w:t xml:space="preserve"> button.</w:t>
      </w:r>
      <w:r w:rsidR="00221C65" w:rsidRPr="003C086A">
        <w:rPr>
          <w:noProof/>
          <w:sz w:val="20"/>
        </w:rPr>
        <w:t xml:space="preserve"> </w:t>
      </w:r>
    </w:p>
    <w:p w:rsidR="00D70DE3" w:rsidRPr="003C086A" w:rsidRDefault="00221C65" w:rsidP="00B66C0A">
      <w:pPr>
        <w:ind w:left="720"/>
        <w:rPr>
          <w:sz w:val="20"/>
        </w:rPr>
      </w:pPr>
      <w:r w:rsidRPr="003C086A">
        <w:rPr>
          <w:noProof/>
          <w:sz w:val="20"/>
        </w:rPr>
        <w:br/>
      </w:r>
      <w:r w:rsidRPr="003C086A">
        <w:rPr>
          <w:noProof/>
          <w:sz w:val="20"/>
        </w:rPr>
        <w:drawing>
          <wp:inline distT="0" distB="0" distL="0" distR="0" wp14:anchorId="6252C0B1" wp14:editId="1BB73EDD">
            <wp:extent cx="3689350" cy="1729383"/>
            <wp:effectExtent l="19050" t="19050" r="25400" b="2349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r="53610" b="65326"/>
                    <a:stretch/>
                  </pic:blipFill>
                  <pic:spPr bwMode="auto">
                    <a:xfrm>
                      <a:off x="0" y="0"/>
                      <a:ext cx="3727637" cy="1747330"/>
                    </a:xfrm>
                    <a:prstGeom prst="rect">
                      <a:avLst/>
                    </a:prstGeom>
                    <a:ln w="6350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70305" w:rsidRDefault="00370305">
      <w:pPr>
        <w:rPr>
          <w:rFonts w:asciiTheme="majorHAnsi" w:eastAsiaTheme="majorEastAsia" w:hAnsiTheme="majorHAnsi" w:cstheme="majorBidi"/>
          <w:color w:val="2E74B5" w:themeColor="accent1" w:themeShade="BF"/>
          <w:sz w:val="28"/>
          <w:szCs w:val="32"/>
        </w:rPr>
      </w:pPr>
      <w:r>
        <w:rPr>
          <w:sz w:val="28"/>
        </w:rPr>
        <w:br w:type="page"/>
      </w:r>
    </w:p>
    <w:p w:rsidR="00D70DE3" w:rsidRPr="003C086A" w:rsidRDefault="00F85014" w:rsidP="00F85014">
      <w:pPr>
        <w:pStyle w:val="Heading1"/>
        <w:rPr>
          <w:sz w:val="28"/>
        </w:rPr>
      </w:pPr>
      <w:r w:rsidRPr="003C086A">
        <w:rPr>
          <w:sz w:val="28"/>
        </w:rPr>
        <w:lastRenderedPageBreak/>
        <w:t>Edit an Event</w:t>
      </w:r>
    </w:p>
    <w:p w:rsidR="00F85014" w:rsidRPr="003C086A" w:rsidRDefault="00D70DE3" w:rsidP="00B66C0A">
      <w:pPr>
        <w:rPr>
          <w:sz w:val="20"/>
        </w:rPr>
      </w:pPr>
      <w:r w:rsidRPr="003C086A">
        <w:rPr>
          <w:sz w:val="20"/>
        </w:rPr>
        <w:t>If you need to go back and</w:t>
      </w:r>
      <w:r w:rsidR="00F85014" w:rsidRPr="003C086A">
        <w:rPr>
          <w:sz w:val="20"/>
        </w:rPr>
        <w:t xml:space="preserve"> edit an event you created:</w:t>
      </w:r>
    </w:p>
    <w:p w:rsidR="00D70DE3" w:rsidRPr="003C086A" w:rsidRDefault="00F85014" w:rsidP="00F85014">
      <w:pPr>
        <w:pStyle w:val="ListParagraph"/>
        <w:numPr>
          <w:ilvl w:val="0"/>
          <w:numId w:val="6"/>
        </w:numPr>
        <w:rPr>
          <w:sz w:val="20"/>
        </w:rPr>
      </w:pPr>
      <w:r w:rsidRPr="003C086A">
        <w:rPr>
          <w:sz w:val="20"/>
        </w:rPr>
        <w:t xml:space="preserve">Click the </w:t>
      </w:r>
      <w:r w:rsidRPr="003C086A">
        <w:rPr>
          <w:b/>
          <w:sz w:val="20"/>
        </w:rPr>
        <w:t>e</w:t>
      </w:r>
      <w:r w:rsidR="00D70DE3" w:rsidRPr="003C086A">
        <w:rPr>
          <w:b/>
          <w:sz w:val="20"/>
        </w:rPr>
        <w:t>dit</w:t>
      </w:r>
      <w:r w:rsidR="00D70DE3" w:rsidRPr="003C086A">
        <w:rPr>
          <w:sz w:val="20"/>
        </w:rPr>
        <w:t xml:space="preserve"> </w:t>
      </w:r>
      <w:r w:rsidRPr="003C086A">
        <w:rPr>
          <w:sz w:val="20"/>
        </w:rPr>
        <w:t>button</w:t>
      </w:r>
      <w:r w:rsidR="00D70DE3" w:rsidRPr="003C086A">
        <w:rPr>
          <w:sz w:val="20"/>
        </w:rPr>
        <w:t>.</w:t>
      </w:r>
    </w:p>
    <w:p w:rsidR="00D70DE3" w:rsidRDefault="00D70DE3" w:rsidP="00B66C0A">
      <w:pPr>
        <w:ind w:left="720"/>
        <w:rPr>
          <w:sz w:val="20"/>
        </w:rPr>
      </w:pPr>
      <w:r w:rsidRPr="003C086A">
        <w:rPr>
          <w:noProof/>
          <w:sz w:val="20"/>
        </w:rPr>
        <w:drawing>
          <wp:inline distT="0" distB="0" distL="0" distR="0" wp14:anchorId="5FF361BA" wp14:editId="16F8F450">
            <wp:extent cx="3531958" cy="2082800"/>
            <wp:effectExtent l="19050" t="19050" r="11430" b="1270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r="12751" b="12751"/>
                    <a:stretch/>
                  </pic:blipFill>
                  <pic:spPr bwMode="auto">
                    <a:xfrm>
                      <a:off x="0" y="0"/>
                      <a:ext cx="3557841" cy="2098063"/>
                    </a:xfrm>
                    <a:prstGeom prst="rect">
                      <a:avLst/>
                    </a:prstGeom>
                    <a:ln w="6350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70305" w:rsidRPr="003C086A" w:rsidRDefault="00370305" w:rsidP="00B66C0A">
      <w:pPr>
        <w:ind w:left="720"/>
        <w:rPr>
          <w:sz w:val="20"/>
        </w:rPr>
      </w:pPr>
    </w:p>
    <w:p w:rsidR="00F85014" w:rsidRPr="003C086A" w:rsidRDefault="00F85014" w:rsidP="00F85014">
      <w:pPr>
        <w:pStyle w:val="Heading1"/>
        <w:rPr>
          <w:sz w:val="28"/>
        </w:rPr>
      </w:pPr>
      <w:r w:rsidRPr="003C086A">
        <w:rPr>
          <w:sz w:val="28"/>
        </w:rPr>
        <w:t>Display a Google Map</w:t>
      </w:r>
    </w:p>
    <w:p w:rsidR="00A27CC4" w:rsidRDefault="00A27CC4" w:rsidP="00F85014">
      <w:pPr>
        <w:rPr>
          <w:sz w:val="20"/>
        </w:rPr>
      </w:pPr>
      <w:r w:rsidRPr="003C086A">
        <w:rPr>
          <w:sz w:val="20"/>
        </w:rPr>
        <w:t>Enter in an address to your event if you would like to display a Google map.</w:t>
      </w:r>
    </w:p>
    <w:p w:rsidR="00370305" w:rsidRPr="003C086A" w:rsidRDefault="00370305" w:rsidP="00F85014">
      <w:pPr>
        <w:rPr>
          <w:sz w:val="20"/>
        </w:rPr>
      </w:pPr>
    </w:p>
    <w:p w:rsidR="003C086A" w:rsidRPr="003C086A" w:rsidRDefault="003C086A" w:rsidP="003C086A">
      <w:pPr>
        <w:pStyle w:val="Heading1"/>
        <w:rPr>
          <w:sz w:val="28"/>
        </w:rPr>
      </w:pPr>
      <w:r w:rsidRPr="003C086A">
        <w:rPr>
          <w:sz w:val="28"/>
        </w:rPr>
        <w:t>Add Event to Another School’s Calendar</w:t>
      </w:r>
    </w:p>
    <w:p w:rsidR="00CC0C95" w:rsidRDefault="00A27CC4" w:rsidP="00370305">
      <w:pPr>
        <w:rPr>
          <w:sz w:val="20"/>
        </w:rPr>
      </w:pPr>
      <w:r w:rsidRPr="003C086A">
        <w:rPr>
          <w:sz w:val="20"/>
        </w:rPr>
        <w:t xml:space="preserve">If you would like to push this event to another school’s calendar, select </w:t>
      </w:r>
      <w:r w:rsidRPr="003C086A">
        <w:rPr>
          <w:b/>
          <w:sz w:val="20"/>
        </w:rPr>
        <w:t>the Syndication tab</w:t>
      </w:r>
      <w:r w:rsidRPr="003C086A">
        <w:rPr>
          <w:sz w:val="20"/>
        </w:rPr>
        <w:t>. From here check the boxes for the school</w:t>
      </w:r>
      <w:r w:rsidR="00A17C50">
        <w:rPr>
          <w:sz w:val="20"/>
        </w:rPr>
        <w:t xml:space="preserve"> you would like to send it too.</w:t>
      </w:r>
    </w:p>
    <w:p w:rsidR="00370305" w:rsidRDefault="00370305" w:rsidP="00370305">
      <w:pPr>
        <w:rPr>
          <w:sz w:val="20"/>
        </w:rPr>
      </w:pPr>
    </w:p>
    <w:p w:rsidR="00CC0C95" w:rsidRDefault="00CC0C95" w:rsidP="00370305">
      <w:pPr>
        <w:ind w:left="1440" w:right="1890"/>
        <w:rPr>
          <w:b/>
          <w:sz w:val="20"/>
        </w:rPr>
      </w:pPr>
    </w:p>
    <w:p w:rsidR="00CC0C95" w:rsidRDefault="00CC0C95" w:rsidP="00CC0C95">
      <w:pPr>
        <w:rPr>
          <w:b/>
          <w:sz w:val="20"/>
        </w:rPr>
      </w:pPr>
    </w:p>
    <w:p w:rsidR="00CC0C95" w:rsidRPr="003C086A" w:rsidRDefault="00CC0C95" w:rsidP="00CC0C95">
      <w:pPr>
        <w:rPr>
          <w:sz w:val="20"/>
        </w:rPr>
      </w:pPr>
    </w:p>
    <w:sectPr w:rsidR="00CC0C95" w:rsidRPr="003C086A" w:rsidSect="003359B1">
      <w:pgSz w:w="12240" w:h="15840"/>
      <w:pgMar w:top="81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97156B"/>
    <w:multiLevelType w:val="hybridMultilevel"/>
    <w:tmpl w:val="D8D86396"/>
    <w:lvl w:ilvl="0" w:tplc="F19EF386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AA4A1B"/>
    <w:multiLevelType w:val="hybridMultilevel"/>
    <w:tmpl w:val="817874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F48A266">
      <w:numFmt w:val="bullet"/>
      <w:lvlText w:val="-"/>
      <w:lvlJc w:val="left"/>
      <w:pPr>
        <w:ind w:left="2160" w:hanging="360"/>
      </w:pPr>
      <w:rPr>
        <w:rFonts w:ascii="Calibri" w:eastAsiaTheme="minorHAnsi" w:hAnsi="Calibri" w:cstheme="minorBidi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995BB6"/>
    <w:multiLevelType w:val="hybridMultilevel"/>
    <w:tmpl w:val="4600DC6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316D5FCD"/>
    <w:multiLevelType w:val="hybridMultilevel"/>
    <w:tmpl w:val="40FA41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1BF310C"/>
    <w:multiLevelType w:val="hybridMultilevel"/>
    <w:tmpl w:val="D034FFA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6AE420E"/>
    <w:multiLevelType w:val="hybridMultilevel"/>
    <w:tmpl w:val="A1CCA8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DA66A0F"/>
    <w:multiLevelType w:val="hybridMultilevel"/>
    <w:tmpl w:val="08142B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9615D61"/>
    <w:multiLevelType w:val="hybridMultilevel"/>
    <w:tmpl w:val="0CE4CC9A"/>
    <w:lvl w:ilvl="0" w:tplc="0409000F">
      <w:start w:val="1"/>
      <w:numFmt w:val="decimal"/>
      <w:lvlText w:val="%1."/>
      <w:lvlJc w:val="left"/>
      <w:pPr>
        <w:ind w:left="81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6"/>
  </w:num>
  <w:num w:numId="3">
    <w:abstractNumId w:val="1"/>
  </w:num>
  <w:num w:numId="4">
    <w:abstractNumId w:val="4"/>
  </w:num>
  <w:num w:numId="5">
    <w:abstractNumId w:val="7"/>
  </w:num>
  <w:num w:numId="6">
    <w:abstractNumId w:val="3"/>
  </w:num>
  <w:num w:numId="7">
    <w:abstractNumId w:val="0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32"/>
    <w:rsid w:val="0017432B"/>
    <w:rsid w:val="00221C65"/>
    <w:rsid w:val="00295C28"/>
    <w:rsid w:val="003359B1"/>
    <w:rsid w:val="00370305"/>
    <w:rsid w:val="003C086A"/>
    <w:rsid w:val="005024D5"/>
    <w:rsid w:val="00567616"/>
    <w:rsid w:val="00615E32"/>
    <w:rsid w:val="006D00DE"/>
    <w:rsid w:val="006D68FB"/>
    <w:rsid w:val="00830690"/>
    <w:rsid w:val="008477BF"/>
    <w:rsid w:val="008C7C2D"/>
    <w:rsid w:val="0093657E"/>
    <w:rsid w:val="00953828"/>
    <w:rsid w:val="00A17C50"/>
    <w:rsid w:val="00A27CC4"/>
    <w:rsid w:val="00AB7E53"/>
    <w:rsid w:val="00AF13D0"/>
    <w:rsid w:val="00B66C0A"/>
    <w:rsid w:val="00C11F29"/>
    <w:rsid w:val="00CC0C95"/>
    <w:rsid w:val="00D0294A"/>
    <w:rsid w:val="00D70DE3"/>
    <w:rsid w:val="00DD6C28"/>
    <w:rsid w:val="00E06B4D"/>
    <w:rsid w:val="00F652DB"/>
    <w:rsid w:val="00F85014"/>
    <w:rsid w:val="00FA59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6FF1345-A393-4EF4-8B79-9F638202CE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15E3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autoRedefine/>
    <w:uiPriority w:val="9"/>
    <w:qFormat/>
    <w:rsid w:val="00AF13D0"/>
    <w:pPr>
      <w:spacing w:before="411" w:after="206" w:line="240" w:lineRule="auto"/>
      <w:outlineLvl w:val="1"/>
    </w:pPr>
    <w:rPr>
      <w:rFonts w:ascii="Calibri" w:hAnsi="Calibri" w:cs="Times New Roman"/>
      <w:b/>
      <w:color w:val="2E74B5" w:themeColor="accent1" w:themeShade="BF"/>
      <w:sz w:val="28"/>
      <w:szCs w:val="24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37030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AF13D0"/>
    <w:rPr>
      <w:rFonts w:ascii="Calibri" w:hAnsi="Calibri" w:cs="Times New Roman"/>
      <w:b/>
      <w:color w:val="2E74B5" w:themeColor="accent1" w:themeShade="BF"/>
      <w:sz w:val="28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615E32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15E3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615E3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D70DE3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370305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8B2EAE1E</Template>
  <TotalTime>308</TotalTime>
  <Pages>3</Pages>
  <Words>337</Words>
  <Characters>1925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Monroe Public Schools</Company>
  <LinksUpToDate>false</LinksUpToDate>
  <CharactersWithSpaces>2258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 Sochocki</dc:creator>
  <cp:keywords/>
  <dc:description/>
  <cp:lastModifiedBy>Kelly Sochocki</cp:lastModifiedBy>
  <cp:revision>13</cp:revision>
  <dcterms:created xsi:type="dcterms:W3CDTF">2015-03-17T11:10:00Z</dcterms:created>
  <dcterms:modified xsi:type="dcterms:W3CDTF">2015-03-18T19:31:00Z</dcterms:modified>
</cp:coreProperties>
</file>